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14A41B" w14:textId="0532A380" w:rsidR="08704C05" w:rsidRDefault="08704C05" w:rsidP="08704C05">
      <w:pPr>
        <w:ind w:right="-720" w:firstLine="720"/>
        <w:rPr>
          <w:rFonts w:ascii="Times New Roman" w:hAnsi="Times New Roman" w:cs="Times New Roman"/>
          <w:sz w:val="22"/>
          <w:szCs w:val="22"/>
        </w:rPr>
      </w:pPr>
    </w:p>
    <w:p w14:paraId="33E3F238" w14:textId="20FE973E" w:rsidR="00422E9C" w:rsidRPr="001A513F" w:rsidRDefault="001A513F" w:rsidP="0094754C">
      <w:pPr>
        <w:ind w:right="-72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Type your text here using Times New Roman or Arial.</w:t>
      </w:r>
    </w:p>
    <w:sectPr w:rsidR="00422E9C" w:rsidRPr="001A513F" w:rsidSect="0094754C">
      <w:headerReference w:type="default" r:id="rId6"/>
      <w:pgSz w:w="12240" w:h="15840"/>
      <w:pgMar w:top="3609" w:right="720" w:bottom="1440" w:left="0" w:header="1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3AA79C" w14:textId="77777777" w:rsidR="001747A1" w:rsidRDefault="001747A1" w:rsidP="001A513F">
      <w:pPr>
        <w:spacing w:after="0" w:line="240" w:lineRule="auto"/>
      </w:pPr>
      <w:r>
        <w:separator/>
      </w:r>
    </w:p>
  </w:endnote>
  <w:endnote w:type="continuationSeparator" w:id="0">
    <w:p w14:paraId="0748F83D" w14:textId="77777777" w:rsidR="001747A1" w:rsidRDefault="001747A1" w:rsidP="001A5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09269CC" w14:textId="77777777" w:rsidR="001747A1" w:rsidRDefault="001747A1" w:rsidP="001A513F">
      <w:pPr>
        <w:spacing w:after="0" w:line="240" w:lineRule="auto"/>
      </w:pPr>
      <w:r>
        <w:separator/>
      </w:r>
    </w:p>
  </w:footnote>
  <w:footnote w:type="continuationSeparator" w:id="0">
    <w:p w14:paraId="7D470C77" w14:textId="77777777" w:rsidR="001747A1" w:rsidRDefault="001747A1" w:rsidP="001A5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53615A" w14:textId="296C4910" w:rsidR="001A513F" w:rsidRDefault="001A513F" w:rsidP="0094754C">
    <w:pPr>
      <w:pStyle w:val="Header"/>
    </w:pPr>
    <w:r>
      <w:rPr>
        <w:noProof/>
      </w:rPr>
      <w:drawing>
        <wp:inline distT="0" distB="0" distL="0" distR="0" wp14:anchorId="3A3BAC86" wp14:editId="1F29F767">
          <wp:extent cx="7812761" cy="1605445"/>
          <wp:effectExtent l="0" t="0" r="0" b="0"/>
          <wp:docPr id="1310595365" name="Brand-MovedToBeMore-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0595365" name="Brand-MovedToBeMore-Header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2761" cy="1605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B75A1" w14:textId="77777777" w:rsidR="001A513F" w:rsidRDefault="001A513F" w:rsidP="001A513F">
    <w:pPr>
      <w:pStyle w:val="Header"/>
      <w:ind w:hanging="720"/>
    </w:pPr>
  </w:p>
  <w:p w14:paraId="3C870163" w14:textId="0ED0FD4D" w:rsidR="001A513F" w:rsidRPr="001A513F" w:rsidRDefault="001A513F" w:rsidP="0094754C">
    <w:pPr>
      <w:pStyle w:val="Header"/>
      <w:ind w:left="720"/>
      <w:rPr>
        <w:rFonts w:ascii="Times New Roman" w:hAnsi="Times New Roman" w:cs="Times New Roman"/>
        <w:color w:val="003D34"/>
      </w:rPr>
    </w:pPr>
    <w:r w:rsidRPr="001A513F">
      <w:rPr>
        <w:rFonts w:ascii="Times New Roman" w:hAnsi="Times New Roman" w:cs="Times New Roman"/>
        <w:color w:val="003D34"/>
      </w:rPr>
      <w:t>Office Name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3F"/>
    <w:rsid w:val="0004292F"/>
    <w:rsid w:val="000962CD"/>
    <w:rsid w:val="001747A1"/>
    <w:rsid w:val="001A513F"/>
    <w:rsid w:val="00350FA5"/>
    <w:rsid w:val="00364170"/>
    <w:rsid w:val="003C4FCA"/>
    <w:rsid w:val="00422E9C"/>
    <w:rsid w:val="00485030"/>
    <w:rsid w:val="005C2BF7"/>
    <w:rsid w:val="00677237"/>
    <w:rsid w:val="007217AB"/>
    <w:rsid w:val="007A7271"/>
    <w:rsid w:val="007B0DF5"/>
    <w:rsid w:val="008C3636"/>
    <w:rsid w:val="008F58D5"/>
    <w:rsid w:val="0094754C"/>
    <w:rsid w:val="00F515ED"/>
    <w:rsid w:val="00F654BE"/>
    <w:rsid w:val="0870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771D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1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1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1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1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1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1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1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1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1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1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5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5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51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5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5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1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1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13F"/>
  </w:style>
  <w:style w:type="paragraph" w:styleId="Footer">
    <w:name w:val="footer"/>
    <w:basedOn w:val="Normal"/>
    <w:link w:val="FooterChar"/>
    <w:uiPriority w:val="99"/>
    <w:unhideWhenUsed/>
    <w:rsid w:val="001A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/Users/mkleary/Desktop/Brand/Stationery/Revised/Brand-Header-V2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MovedToBeMore-SimpleTextDoc.dotx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 Leary</dc:creator>
  <cp:keywords/>
  <dc:description/>
  <cp:lastModifiedBy>Vineet Gordhandas</cp:lastModifiedBy>
  <cp:revision>2</cp:revision>
  <dcterms:created xsi:type="dcterms:W3CDTF">2026-09-18T18:11:00Z</dcterms:created>
  <dcterms:modified xsi:type="dcterms:W3CDTF">2026-09-18T18:11:00Z</dcterms:modified>
</cp:coreProperties>
</file>